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AF974" w14:textId="6FF0F1AA" w:rsidR="00DB79C2" w:rsidRPr="006D43F6" w:rsidRDefault="00DB79C2" w:rsidP="006D43F6">
      <w:pPr>
        <w:pStyle w:val="Naslov1"/>
        <w:rPr>
          <w:noProof/>
        </w:rPr>
      </w:pPr>
      <w:r w:rsidRPr="00B53C4A">
        <w:rPr>
          <w:noProof/>
        </w:rPr>
        <w:t xml:space="preserve">Navodilo za </w:t>
      </w:r>
      <w:r w:rsidR="006D43F6">
        <w:rPr>
          <w:noProof/>
        </w:rPr>
        <w:t>prvo prijavo v sistem</w:t>
      </w:r>
      <w:r w:rsidRPr="00B53C4A">
        <w:rPr>
          <w:noProof/>
        </w:rPr>
        <w:t xml:space="preserve"> eCarina</w:t>
      </w:r>
      <w:r w:rsidR="006D43F6">
        <w:rPr>
          <w:noProof/>
        </w:rPr>
        <w:t xml:space="preserve"> in </w:t>
      </w:r>
      <w:r w:rsidR="006D43F6" w:rsidRPr="006D43F6">
        <w:rPr>
          <w:noProof/>
        </w:rPr>
        <w:t>izpolnjevanje obrazca za dodelitev in preklic pooblastil</w:t>
      </w:r>
    </w:p>
    <w:p w14:paraId="20E0B2EE" w14:textId="77777777" w:rsidR="00DB79C2" w:rsidRPr="00B53C4A" w:rsidRDefault="00DB79C2" w:rsidP="00DB79C2">
      <w:pPr>
        <w:rPr>
          <w:rFonts w:cs="Arial"/>
          <w:noProof/>
          <w:lang w:val="sl-SI"/>
        </w:rPr>
      </w:pPr>
    </w:p>
    <w:p w14:paraId="673D1B7E" w14:textId="77777777" w:rsidR="00DB79C2" w:rsidRPr="00B53C4A" w:rsidRDefault="00DB79C2" w:rsidP="00DB79C2">
      <w:pPr>
        <w:pStyle w:val="Odstavekseznama"/>
        <w:numPr>
          <w:ilvl w:val="0"/>
          <w:numId w:val="8"/>
        </w:numPr>
        <w:spacing w:after="160" w:line="259" w:lineRule="auto"/>
        <w:contextualSpacing/>
        <w:rPr>
          <w:rFonts w:ascii="Arial" w:hAnsi="Arial" w:cs="Arial"/>
          <w:b/>
          <w:noProof/>
        </w:rPr>
      </w:pPr>
      <w:r w:rsidRPr="00B53C4A">
        <w:rPr>
          <w:rFonts w:ascii="Arial" w:hAnsi="Arial" w:cs="Arial"/>
          <w:b/>
          <w:noProof/>
        </w:rPr>
        <w:t>Splošno</w:t>
      </w:r>
    </w:p>
    <w:p w14:paraId="55AC5D1D" w14:textId="77777777" w:rsidR="00B53C4A" w:rsidRDefault="00DB79C2" w:rsidP="00DB79C2">
      <w:pPr>
        <w:jc w:val="both"/>
        <w:rPr>
          <w:rFonts w:cs="Arial"/>
          <w:noProof/>
          <w:lang w:val="sl-SI"/>
        </w:rPr>
      </w:pPr>
      <w:r w:rsidRPr="00B53C4A">
        <w:rPr>
          <w:rFonts w:cs="Arial"/>
          <w:noProof/>
          <w:lang w:val="sl-SI"/>
        </w:rPr>
        <w:t>Fizična oseba/samostojni podjetnik ali druga oseba, ki opravlja dejavnost ali pravna oseba pooblasti fizično osebo za opravljanje opravil v sistemu eCarina.</w:t>
      </w:r>
    </w:p>
    <w:p w14:paraId="2E54921B" w14:textId="7D58E093" w:rsidR="00DB79C2" w:rsidRPr="00B53C4A" w:rsidRDefault="00DB79C2" w:rsidP="00DB79C2">
      <w:pPr>
        <w:jc w:val="both"/>
        <w:rPr>
          <w:rFonts w:cs="Arial"/>
          <w:noProof/>
          <w:lang w:val="sl-SI"/>
        </w:rPr>
      </w:pPr>
      <w:r w:rsidRPr="00B53C4A">
        <w:rPr>
          <w:rFonts w:cs="Arial"/>
          <w:noProof/>
          <w:lang w:val="sl-SI"/>
        </w:rPr>
        <w:t xml:space="preserve">  </w:t>
      </w:r>
    </w:p>
    <w:p w14:paraId="7D75EDC5" w14:textId="77777777" w:rsidR="00DB79C2" w:rsidRPr="00B53C4A" w:rsidRDefault="00DB79C2" w:rsidP="00DB79C2">
      <w:pPr>
        <w:jc w:val="both"/>
        <w:rPr>
          <w:rFonts w:cs="Arial"/>
          <w:noProof/>
          <w:lang w:val="sl-SI"/>
        </w:rPr>
      </w:pPr>
      <w:r w:rsidRPr="00B53C4A">
        <w:rPr>
          <w:rFonts w:cs="Arial"/>
          <w:b/>
          <w:noProof/>
          <w:lang w:val="sl-SI"/>
        </w:rPr>
        <w:t>Pooblastitelj</w:t>
      </w:r>
      <w:r w:rsidRPr="00B53C4A">
        <w:rPr>
          <w:rFonts w:cs="Arial"/>
          <w:noProof/>
          <w:lang w:val="sl-SI"/>
        </w:rPr>
        <w:t xml:space="preserve"> je oseba, ki pooblašča fizično osebo, da v njenem imenu opravlja poslovanje v sistemu eCarina za izbrana področja dela.</w:t>
      </w:r>
    </w:p>
    <w:p w14:paraId="302FA836" w14:textId="77777777" w:rsidR="00DB79C2" w:rsidRPr="00B53C4A" w:rsidRDefault="00DB79C2" w:rsidP="00DB79C2">
      <w:pPr>
        <w:jc w:val="both"/>
        <w:rPr>
          <w:rFonts w:cs="Arial"/>
          <w:noProof/>
          <w:lang w:val="sl-SI"/>
        </w:rPr>
      </w:pPr>
      <w:r w:rsidRPr="00B53C4A">
        <w:rPr>
          <w:rFonts w:cs="Arial"/>
          <w:b/>
          <w:noProof/>
          <w:lang w:val="sl-SI"/>
        </w:rPr>
        <w:t>Pooblaščenec</w:t>
      </w:r>
      <w:r w:rsidRPr="00B53C4A">
        <w:rPr>
          <w:rFonts w:cs="Arial"/>
          <w:noProof/>
          <w:lang w:val="sl-SI"/>
        </w:rPr>
        <w:t xml:space="preserve"> je fizična oseba, ki jo pooblastitelj pooblasti, da v njenem imenu na portalu eCarina ureja pravice in obseg poslovanja.</w:t>
      </w:r>
    </w:p>
    <w:p w14:paraId="2F54ED05" w14:textId="6BB42F5E" w:rsidR="00DB79C2" w:rsidRPr="00B53C4A" w:rsidRDefault="00DB79C2" w:rsidP="00DB79C2">
      <w:pPr>
        <w:jc w:val="both"/>
        <w:rPr>
          <w:rFonts w:cs="Arial"/>
          <w:noProof/>
          <w:lang w:val="sl-SI"/>
        </w:rPr>
      </w:pPr>
      <w:r w:rsidRPr="00B53C4A">
        <w:rPr>
          <w:rFonts w:cs="Arial"/>
          <w:b/>
          <w:noProof/>
          <w:lang w:val="sl-SI"/>
        </w:rPr>
        <w:t>Uporabnik</w:t>
      </w:r>
      <w:r w:rsidRPr="00B53C4A">
        <w:rPr>
          <w:rFonts w:cs="Arial"/>
          <w:noProof/>
          <w:lang w:val="sl-SI"/>
        </w:rPr>
        <w:t xml:space="preserve"> je fizična oseba, ki jo pooblastitelj oziroma pooblaščenec pooblasti za opravljanje določenega obsega nalog </w:t>
      </w:r>
      <w:r w:rsidR="00B53C4A">
        <w:rPr>
          <w:rFonts w:cs="Arial"/>
          <w:noProof/>
          <w:lang w:val="sl-SI"/>
        </w:rPr>
        <w:t>v sistemu</w:t>
      </w:r>
      <w:r w:rsidRPr="00B53C4A">
        <w:rPr>
          <w:rFonts w:cs="Arial"/>
          <w:noProof/>
          <w:lang w:val="sl-SI"/>
        </w:rPr>
        <w:t xml:space="preserve"> eCarina.</w:t>
      </w:r>
    </w:p>
    <w:p w14:paraId="6815A4A4" w14:textId="77777777" w:rsidR="00DB79C2" w:rsidRPr="00B53C4A" w:rsidRDefault="00DB79C2" w:rsidP="00DB79C2">
      <w:pPr>
        <w:rPr>
          <w:rFonts w:cs="Arial"/>
          <w:noProof/>
          <w:lang w:val="sl-SI"/>
        </w:rPr>
      </w:pPr>
    </w:p>
    <w:p w14:paraId="215A20E4" w14:textId="77777777" w:rsidR="00DB79C2" w:rsidRPr="00B53C4A" w:rsidRDefault="00DB79C2" w:rsidP="00DB79C2">
      <w:pPr>
        <w:pStyle w:val="Odstavekseznama"/>
        <w:numPr>
          <w:ilvl w:val="0"/>
          <w:numId w:val="8"/>
        </w:numPr>
        <w:spacing w:after="160" w:line="259" w:lineRule="auto"/>
        <w:contextualSpacing/>
        <w:rPr>
          <w:rFonts w:ascii="Arial" w:hAnsi="Arial" w:cs="Arial"/>
          <w:b/>
          <w:noProof/>
        </w:rPr>
      </w:pPr>
      <w:r w:rsidRPr="00B53C4A">
        <w:rPr>
          <w:rFonts w:ascii="Arial" w:hAnsi="Arial" w:cs="Arial"/>
          <w:b/>
          <w:noProof/>
        </w:rPr>
        <w:t>Ureditev dostopa v portal eCarina in prva prijava</w:t>
      </w:r>
    </w:p>
    <w:p w14:paraId="19AC813B" w14:textId="3567F225" w:rsidR="00DB79C2" w:rsidRDefault="00DB79C2" w:rsidP="00DB79C2">
      <w:pPr>
        <w:jc w:val="both"/>
        <w:rPr>
          <w:rFonts w:cs="Arial"/>
          <w:noProof/>
          <w:lang w:val="sl-SI"/>
        </w:rPr>
      </w:pPr>
      <w:r w:rsidRPr="00B53C4A">
        <w:rPr>
          <w:rFonts w:cs="Arial"/>
          <w:noProof/>
          <w:lang w:val="sl-SI"/>
        </w:rPr>
        <w:t xml:space="preserve">Pooblastitelj izpolni </w:t>
      </w:r>
      <w:r w:rsidR="00B53C4A">
        <w:rPr>
          <w:rFonts w:cs="Arial"/>
          <w:noProof/>
          <w:lang w:val="sl-SI"/>
        </w:rPr>
        <w:t>»</w:t>
      </w:r>
      <w:r w:rsidRPr="00B53C4A">
        <w:rPr>
          <w:rFonts w:cs="Arial"/>
          <w:noProof/>
          <w:lang w:val="sl-SI"/>
        </w:rPr>
        <w:t>Obrazec za dodelitev in preklic pooblastil na portalu eCarina</w:t>
      </w:r>
      <w:r w:rsidR="00B53C4A">
        <w:rPr>
          <w:rFonts w:cs="Arial"/>
          <w:noProof/>
          <w:lang w:val="sl-SI"/>
        </w:rPr>
        <w:t>«</w:t>
      </w:r>
      <w:r w:rsidRPr="00B53C4A">
        <w:rPr>
          <w:rFonts w:cs="Arial"/>
          <w:noProof/>
          <w:lang w:val="sl-SI"/>
        </w:rPr>
        <w:t xml:space="preserve"> (Priloga 1). Pooblastitelj na obrazcu iz </w:t>
      </w:r>
      <w:hyperlink r:id="rId8" w:history="1">
        <w:r w:rsidRPr="004C4A5D">
          <w:rPr>
            <w:rStyle w:val="Hiperpovezava"/>
            <w:rFonts w:cs="Arial"/>
            <w:noProof/>
            <w:lang w:val="sl-SI"/>
          </w:rPr>
          <w:t>Priloge 1</w:t>
        </w:r>
      </w:hyperlink>
      <w:r w:rsidRPr="00B53C4A">
        <w:rPr>
          <w:rFonts w:cs="Arial"/>
          <w:noProof/>
          <w:lang w:val="sl-SI"/>
        </w:rPr>
        <w:t xml:space="preserve"> prijavi pooblaščenca in označi želeno področje e-poslovanja v sistemu eCarina. Nadaljnje uporabnike in obseg njihovih pravic </w:t>
      </w:r>
      <w:r w:rsidR="00B53C4A">
        <w:rPr>
          <w:rFonts w:cs="Arial"/>
          <w:noProof/>
          <w:lang w:val="sl-SI"/>
        </w:rPr>
        <w:t>za dostop v portal eCarina</w:t>
      </w:r>
      <w:r w:rsidR="00C17CED">
        <w:rPr>
          <w:rFonts w:cs="Arial"/>
          <w:noProof/>
          <w:lang w:val="sl-SI"/>
        </w:rPr>
        <w:t xml:space="preserve"> (</w:t>
      </w:r>
      <w:hyperlink r:id="rId9" w:history="1">
        <w:r w:rsidR="00280E51" w:rsidRPr="00326918">
          <w:rPr>
            <w:rStyle w:val="Hiperpovezava"/>
            <w:rFonts w:cs="Arial"/>
            <w:noProof/>
            <w:lang w:val="sl-SI"/>
          </w:rPr>
          <w:t>https://ecarina.fu.gov.si/wps/portal/e-carina/Home</w:t>
        </w:r>
      </w:hyperlink>
      <w:r w:rsidR="00C17CED">
        <w:rPr>
          <w:rFonts w:cs="Arial"/>
          <w:noProof/>
          <w:lang w:val="sl-SI"/>
        </w:rPr>
        <w:t>)</w:t>
      </w:r>
      <w:r w:rsidR="00B53C4A">
        <w:rPr>
          <w:rFonts w:cs="Arial"/>
          <w:noProof/>
          <w:lang w:val="sl-SI"/>
        </w:rPr>
        <w:t xml:space="preserve">, </w:t>
      </w:r>
      <w:r w:rsidRPr="00B53C4A">
        <w:rPr>
          <w:rFonts w:cs="Arial"/>
          <w:noProof/>
          <w:lang w:val="sl-SI"/>
        </w:rPr>
        <w:t>ureja pooblaščenec sam.</w:t>
      </w:r>
    </w:p>
    <w:p w14:paraId="2EAACFD4" w14:textId="77777777" w:rsidR="00B53C4A" w:rsidRPr="00B53C4A" w:rsidRDefault="00B53C4A" w:rsidP="00DB79C2">
      <w:pPr>
        <w:jc w:val="both"/>
        <w:rPr>
          <w:rFonts w:cs="Arial"/>
          <w:noProof/>
          <w:lang w:val="sl-SI"/>
        </w:rPr>
      </w:pPr>
    </w:p>
    <w:p w14:paraId="09E662F8" w14:textId="273D386A" w:rsidR="00DB79C2" w:rsidRPr="00B53C4A" w:rsidRDefault="00DB79C2" w:rsidP="00DB79C2">
      <w:pPr>
        <w:jc w:val="both"/>
        <w:rPr>
          <w:rFonts w:cs="Arial"/>
          <w:noProof/>
          <w:u w:val="single"/>
          <w:lang w:val="sl-SI"/>
        </w:rPr>
      </w:pPr>
      <w:r w:rsidRPr="00B53C4A">
        <w:rPr>
          <w:rFonts w:cs="Arial"/>
          <w:noProof/>
          <w:u w:val="single"/>
          <w:lang w:val="sl-SI"/>
        </w:rPr>
        <w:t xml:space="preserve">Pooblaščenec mora biti pred pošiljanjem obrazca prijavljen z digitalnim potrdilom na portalu eDavki. Brez predhodne prijave digitalnega potrdila na portalu eDavki, prijava v portal eCarina ni možna. </w:t>
      </w:r>
    </w:p>
    <w:p w14:paraId="72A9F699" w14:textId="77777777" w:rsidR="00B53C4A" w:rsidRPr="00B53C4A" w:rsidRDefault="00B53C4A" w:rsidP="00DB79C2">
      <w:pPr>
        <w:jc w:val="both"/>
        <w:rPr>
          <w:rFonts w:cs="Arial"/>
          <w:b/>
          <w:noProof/>
          <w:lang w:val="sl-SI"/>
        </w:rPr>
      </w:pPr>
    </w:p>
    <w:p w14:paraId="1F07E3AA" w14:textId="575AAB3D" w:rsidR="00185DF7" w:rsidRPr="000A6C1A" w:rsidRDefault="00DB79C2" w:rsidP="00DB79C2">
      <w:pPr>
        <w:rPr>
          <w:rFonts w:cs="Arial"/>
          <w:noProof/>
          <w:lang w:val="sl-SI"/>
        </w:rPr>
      </w:pPr>
      <w:r w:rsidRPr="00B53C4A">
        <w:rPr>
          <w:rFonts w:cs="Arial"/>
          <w:noProof/>
          <w:lang w:val="sl-SI"/>
        </w:rPr>
        <w:t xml:space="preserve">V portal eDavki se prijavite na strani </w:t>
      </w:r>
      <w:hyperlink r:id="rId10" w:history="1">
        <w:r w:rsidR="00B53C4A" w:rsidRPr="00FB12A7">
          <w:rPr>
            <w:rStyle w:val="Hiperpovezava"/>
            <w:rFonts w:cs="Arial"/>
            <w:noProof/>
            <w:lang w:val="sl-SI"/>
          </w:rPr>
          <w:t>https://edavki.durs.si/OpenPortal/Pages/Registration/RegistrationStart.aspx</w:t>
        </w:r>
      </w:hyperlink>
      <w:r w:rsidR="00185DF7">
        <w:rPr>
          <w:rFonts w:cs="Arial"/>
          <w:noProof/>
          <w:color w:val="1F497D" w:themeColor="text2"/>
          <w:lang w:val="sl-SI"/>
        </w:rPr>
        <w:t xml:space="preserve"> </w:t>
      </w:r>
      <w:r w:rsidR="00185DF7" w:rsidRPr="000A6C1A">
        <w:rPr>
          <w:rFonts w:cs="Arial"/>
          <w:noProof/>
          <w:lang w:val="sl-SI"/>
        </w:rPr>
        <w:t>in klik na gumb »Prva prijava</w:t>
      </w:r>
      <w:r w:rsidR="000A6C1A">
        <w:rPr>
          <w:rFonts w:cs="Arial"/>
          <w:noProof/>
          <w:lang w:val="sl-SI"/>
        </w:rPr>
        <w:t>«</w:t>
      </w:r>
      <w:r w:rsidR="00185DF7" w:rsidRPr="000A6C1A">
        <w:rPr>
          <w:rFonts w:cs="Arial"/>
          <w:noProof/>
          <w:lang w:val="sl-SI"/>
        </w:rPr>
        <w:t xml:space="preserve"> </w:t>
      </w:r>
    </w:p>
    <w:p w14:paraId="3147370A" w14:textId="0DDD974B" w:rsidR="00185DF7" w:rsidRDefault="00185DF7" w:rsidP="00DB79C2">
      <w:pPr>
        <w:rPr>
          <w:rFonts w:cs="Arial"/>
          <w:noProof/>
          <w:color w:val="1F497D" w:themeColor="text2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 wp14:anchorId="4A29442E" wp14:editId="39E813B7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713740" cy="23368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4" t="38034" r="77985" b="54026"/>
                    <a:stretch/>
                  </pic:blipFill>
                  <pic:spPr bwMode="auto">
                    <a:xfrm>
                      <a:off x="0" y="0"/>
                      <a:ext cx="71374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28F06" w14:textId="35FEDFD4" w:rsidR="00185DF7" w:rsidRDefault="00185DF7" w:rsidP="00DB79C2">
      <w:pPr>
        <w:rPr>
          <w:rFonts w:cs="Arial"/>
          <w:noProof/>
          <w:color w:val="1F497D" w:themeColor="text2"/>
          <w:lang w:val="sl-SI"/>
        </w:rPr>
      </w:pPr>
    </w:p>
    <w:p w14:paraId="666F6FDA" w14:textId="209ADD0C" w:rsidR="00DB79C2" w:rsidRPr="00B53C4A" w:rsidRDefault="00DB79C2" w:rsidP="00DB79C2">
      <w:pPr>
        <w:rPr>
          <w:rFonts w:cs="Arial"/>
          <w:noProof/>
          <w:lang w:val="sl-SI"/>
        </w:rPr>
      </w:pPr>
      <w:r w:rsidRPr="000A6C1A">
        <w:rPr>
          <w:rFonts w:cs="Arial"/>
          <w:noProof/>
          <w:lang w:val="sl-SI"/>
        </w:rPr>
        <w:t>in sledite navodilom.</w:t>
      </w:r>
    </w:p>
    <w:p w14:paraId="5C22DB08" w14:textId="77777777" w:rsidR="00DB79C2" w:rsidRPr="00B53C4A" w:rsidRDefault="00DB79C2" w:rsidP="00DB79C2">
      <w:pPr>
        <w:rPr>
          <w:rFonts w:cs="Arial"/>
          <w:noProof/>
          <w:lang w:val="sl-SI"/>
        </w:rPr>
      </w:pPr>
    </w:p>
    <w:p w14:paraId="40399DC5" w14:textId="77777777" w:rsidR="00DB79C2" w:rsidRPr="00B53C4A" w:rsidRDefault="00DB79C2" w:rsidP="00DB79C2">
      <w:pPr>
        <w:pStyle w:val="Odstavekseznama"/>
        <w:numPr>
          <w:ilvl w:val="0"/>
          <w:numId w:val="8"/>
        </w:numPr>
        <w:spacing w:after="160" w:line="259" w:lineRule="auto"/>
        <w:contextualSpacing/>
        <w:rPr>
          <w:rFonts w:ascii="Arial" w:hAnsi="Arial" w:cs="Arial"/>
          <w:b/>
          <w:noProof/>
        </w:rPr>
      </w:pPr>
      <w:r w:rsidRPr="00B53C4A">
        <w:rPr>
          <w:rFonts w:ascii="Arial" w:hAnsi="Arial" w:cs="Arial"/>
          <w:b/>
          <w:noProof/>
        </w:rPr>
        <w:t xml:space="preserve">Pošiljanje vloge </w:t>
      </w:r>
    </w:p>
    <w:p w14:paraId="5AFA03E3" w14:textId="3D7CF2A0" w:rsidR="00DB79C2" w:rsidRPr="00B53C4A" w:rsidRDefault="00DB79C2" w:rsidP="00B53C4A">
      <w:pPr>
        <w:jc w:val="both"/>
        <w:rPr>
          <w:rFonts w:cs="Arial"/>
          <w:noProof/>
          <w:lang w:val="sl-SI"/>
        </w:rPr>
      </w:pPr>
      <w:r w:rsidRPr="00B53C4A">
        <w:rPr>
          <w:rFonts w:cs="Arial"/>
          <w:noProof/>
          <w:lang w:val="sl-SI"/>
        </w:rPr>
        <w:t xml:space="preserve">Pravilno izpolnjeno, podpisano in žigosano </w:t>
      </w:r>
      <w:r w:rsidR="006D43F6">
        <w:rPr>
          <w:rFonts w:cs="Arial"/>
          <w:noProof/>
          <w:lang w:val="sl-SI"/>
        </w:rPr>
        <w:t>Prilogo 1</w:t>
      </w:r>
      <w:r w:rsidRPr="00B53C4A">
        <w:rPr>
          <w:rFonts w:cs="Arial"/>
          <w:noProof/>
          <w:lang w:val="sl-SI"/>
        </w:rPr>
        <w:t xml:space="preserve"> pošljite </w:t>
      </w:r>
      <w:r w:rsidR="00162420">
        <w:rPr>
          <w:rFonts w:cs="Arial"/>
          <w:noProof/>
          <w:lang w:val="sl-SI"/>
        </w:rPr>
        <w:t xml:space="preserve">skenirano v pdf formatu </w:t>
      </w:r>
      <w:r w:rsidRPr="00B53C4A">
        <w:rPr>
          <w:rFonts w:cs="Arial"/>
          <w:noProof/>
          <w:lang w:val="sl-SI"/>
        </w:rPr>
        <w:t xml:space="preserve">na e-naslov:  </w:t>
      </w:r>
      <w:hyperlink r:id="rId12" w:history="1">
        <w:r w:rsidR="00302530" w:rsidRPr="00B41301">
          <w:rPr>
            <w:rStyle w:val="Hiperpovezava"/>
            <w:rFonts w:cs="Arial"/>
            <w:i/>
            <w:iCs/>
            <w:noProof/>
            <w:sz w:val="18"/>
            <w:szCs w:val="18"/>
            <w:lang w:val="sl-SI"/>
          </w:rPr>
          <w:t>sd.fu@gov.si</w:t>
        </w:r>
      </w:hyperlink>
      <w:r w:rsidRPr="00B53C4A">
        <w:rPr>
          <w:rFonts w:cs="Arial"/>
          <w:i/>
          <w:iCs/>
          <w:noProof/>
          <w:color w:val="626161"/>
          <w:sz w:val="18"/>
          <w:szCs w:val="18"/>
          <w:lang w:val="sl-SI"/>
        </w:rPr>
        <w:t xml:space="preserve"> </w:t>
      </w:r>
      <w:r w:rsidR="00162420" w:rsidRPr="00886589">
        <w:rPr>
          <w:rFonts w:cs="Arial"/>
          <w:iCs/>
          <w:noProof/>
          <w:sz w:val="18"/>
          <w:szCs w:val="18"/>
          <w:lang w:val="sl-SI"/>
        </w:rPr>
        <w:t>(v</w:t>
      </w:r>
      <w:r w:rsidRPr="00B53C4A">
        <w:rPr>
          <w:rFonts w:cs="Arial"/>
          <w:iCs/>
          <w:noProof/>
          <w:sz w:val="18"/>
          <w:szCs w:val="18"/>
          <w:lang w:val="sl-SI"/>
        </w:rPr>
        <w:t xml:space="preserve"> zadevo </w:t>
      </w:r>
      <w:r w:rsidR="00162420">
        <w:rPr>
          <w:rFonts w:cs="Arial"/>
          <w:iCs/>
          <w:noProof/>
          <w:sz w:val="18"/>
          <w:szCs w:val="18"/>
          <w:lang w:val="sl-SI"/>
        </w:rPr>
        <w:t xml:space="preserve">elektronske pošte </w:t>
      </w:r>
      <w:r w:rsidRPr="00B53C4A">
        <w:rPr>
          <w:rFonts w:cs="Arial"/>
          <w:iCs/>
          <w:noProof/>
          <w:sz w:val="18"/>
          <w:szCs w:val="18"/>
          <w:lang w:val="sl-SI"/>
        </w:rPr>
        <w:t>vpišite »Vstop v portal eCarina-Prijava«</w:t>
      </w:r>
      <w:r w:rsidR="00162420">
        <w:rPr>
          <w:rFonts w:cs="Arial"/>
          <w:iCs/>
          <w:noProof/>
          <w:sz w:val="18"/>
          <w:szCs w:val="18"/>
          <w:lang w:val="sl-SI"/>
        </w:rPr>
        <w:t>)</w:t>
      </w:r>
      <w:r w:rsidR="00A05534">
        <w:rPr>
          <w:rFonts w:cs="Arial"/>
          <w:iCs/>
          <w:noProof/>
          <w:sz w:val="18"/>
          <w:szCs w:val="18"/>
          <w:lang w:val="sl-SI"/>
        </w:rPr>
        <w:t>.</w:t>
      </w:r>
    </w:p>
    <w:p w14:paraId="4473F3CE" w14:textId="77777777" w:rsidR="00DB79C2" w:rsidRPr="00B53C4A" w:rsidRDefault="00DB79C2" w:rsidP="00DB79C2">
      <w:pPr>
        <w:rPr>
          <w:rFonts w:cs="Arial"/>
          <w:noProof/>
          <w:lang w:val="sl-SI"/>
        </w:rPr>
      </w:pPr>
    </w:p>
    <w:p w14:paraId="2F5D0598" w14:textId="77777777" w:rsidR="00DB79C2" w:rsidRPr="00B53C4A" w:rsidRDefault="00DB79C2" w:rsidP="00DB79C2">
      <w:pPr>
        <w:pStyle w:val="Odstavekseznama"/>
        <w:numPr>
          <w:ilvl w:val="0"/>
          <w:numId w:val="8"/>
        </w:numPr>
        <w:spacing w:after="160" w:line="259" w:lineRule="auto"/>
        <w:contextualSpacing/>
        <w:rPr>
          <w:rFonts w:ascii="Arial" w:hAnsi="Arial" w:cs="Arial"/>
          <w:b/>
          <w:noProof/>
        </w:rPr>
      </w:pPr>
      <w:r w:rsidRPr="00B53C4A">
        <w:rPr>
          <w:rFonts w:ascii="Arial" w:hAnsi="Arial" w:cs="Arial"/>
          <w:b/>
          <w:noProof/>
        </w:rPr>
        <w:t xml:space="preserve">Pomoč uporabnikom </w:t>
      </w:r>
    </w:p>
    <w:p w14:paraId="1EAC774E" w14:textId="77777777" w:rsidR="00DB79C2" w:rsidRPr="00B53C4A" w:rsidRDefault="00DB79C2" w:rsidP="00DB79C2">
      <w:pPr>
        <w:rPr>
          <w:rFonts w:cs="Arial"/>
          <w:noProof/>
          <w:lang w:val="sl-SI"/>
        </w:rPr>
      </w:pPr>
      <w:r w:rsidRPr="00B53C4A">
        <w:rPr>
          <w:rFonts w:cs="Arial"/>
          <w:b/>
          <w:bCs/>
          <w:noProof/>
          <w:color w:val="626161"/>
          <w:lang w:val="sl-SI"/>
        </w:rPr>
        <w:t>Sektor za centralno pomoč uporabnikom</w:t>
      </w:r>
      <w:r w:rsidRPr="00B53C4A">
        <w:rPr>
          <w:rFonts w:cs="Arial"/>
          <w:b/>
          <w:bCs/>
          <w:noProof/>
          <w:color w:val="626161"/>
          <w:lang w:val="sl-SI"/>
        </w:rPr>
        <w:br/>
      </w:r>
      <w:r w:rsidRPr="00B53C4A">
        <w:rPr>
          <w:rFonts w:cs="Arial"/>
          <w:noProof/>
          <w:color w:val="626161"/>
          <w:lang w:val="sl-SI"/>
        </w:rPr>
        <w:t>Mednarodni prehod 2 b, Vrtojba</w:t>
      </w:r>
      <w:r w:rsidRPr="00B53C4A">
        <w:rPr>
          <w:rFonts w:cs="Arial"/>
          <w:noProof/>
          <w:color w:val="626161"/>
          <w:lang w:val="sl-SI"/>
        </w:rPr>
        <w:br/>
        <w:t>5290 Šempeter pri Gorici</w:t>
      </w:r>
      <w:r w:rsidRPr="00B53C4A">
        <w:rPr>
          <w:rFonts w:cs="Arial"/>
          <w:noProof/>
          <w:color w:val="626161"/>
          <w:lang w:val="sl-SI"/>
        </w:rPr>
        <w:br/>
        <w:t>T: 05 297 6800</w:t>
      </w:r>
      <w:r w:rsidRPr="00B53C4A">
        <w:rPr>
          <w:rFonts w:cs="Arial"/>
          <w:noProof/>
          <w:color w:val="626161"/>
          <w:lang w:val="sl-SI"/>
        </w:rPr>
        <w:br/>
        <w:t>F: 05 297 6764</w:t>
      </w:r>
      <w:r w:rsidRPr="00B53C4A">
        <w:rPr>
          <w:rFonts w:cs="Arial"/>
          <w:noProof/>
          <w:color w:val="626161"/>
          <w:lang w:val="sl-SI"/>
        </w:rPr>
        <w:br/>
        <w:t xml:space="preserve">E: </w:t>
      </w:r>
      <w:hyperlink r:id="rId13" w:history="1">
        <w:r w:rsidRPr="00B53C4A">
          <w:rPr>
            <w:rStyle w:val="Hiperpovezava"/>
            <w:rFonts w:cs="Arial"/>
            <w:noProof/>
            <w:lang w:val="sl-SI"/>
          </w:rPr>
          <w:t>sd.fu@gov.si</w:t>
        </w:r>
      </w:hyperlink>
    </w:p>
    <w:p w14:paraId="087ADD84" w14:textId="77777777" w:rsidR="004346F1" w:rsidRDefault="004346F1" w:rsidP="00B53C4A">
      <w:pPr>
        <w:rPr>
          <w:rFonts w:cs="Arial"/>
          <w:noProof/>
          <w:lang w:val="sl-SI"/>
        </w:rPr>
      </w:pPr>
    </w:p>
    <w:p w14:paraId="788E8076" w14:textId="536FF0EF" w:rsidR="00F02E53" w:rsidRPr="00B53C4A" w:rsidRDefault="00DB79C2" w:rsidP="00B53C4A">
      <w:pPr>
        <w:rPr>
          <w:noProof/>
          <w:lang w:val="sl-SI"/>
        </w:rPr>
      </w:pPr>
      <w:bookmarkStart w:id="0" w:name="_GoBack"/>
      <w:bookmarkEnd w:id="0"/>
      <w:r w:rsidRPr="00B53C4A">
        <w:rPr>
          <w:rFonts w:cs="Arial"/>
          <w:noProof/>
          <w:lang w:val="sl-SI"/>
        </w:rPr>
        <w:t>Urnik: 8 do 18 , dežurna tehnična pomoč 24 ur dnevno vse dni v tednu.</w:t>
      </w:r>
    </w:p>
    <w:sectPr w:rsidR="00F02E53" w:rsidRPr="00B53C4A" w:rsidSect="00F0025B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1701" w:right="1268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8F15D" w14:textId="77777777" w:rsidR="006E5AB0" w:rsidRDefault="006E5AB0">
      <w:pPr>
        <w:spacing w:line="240" w:lineRule="auto"/>
      </w:pPr>
      <w:r>
        <w:separator/>
      </w:r>
    </w:p>
  </w:endnote>
  <w:endnote w:type="continuationSeparator" w:id="0">
    <w:p w14:paraId="321306E7" w14:textId="77777777" w:rsidR="006E5AB0" w:rsidRDefault="006E5A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E8078" w14:textId="5EE29B8C" w:rsidR="006E6160" w:rsidRDefault="00A02EDB" w:rsidP="0073277D">
    <w:pPr>
      <w:pStyle w:val="Footer0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283C5C">
      <w:rPr>
        <w:rFonts w:cs="Arial"/>
        <w:noProof/>
        <w:sz w:val="16"/>
      </w:rPr>
      <w:t>2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283C5C">
      <w:rPr>
        <w:rFonts w:cs="Arial"/>
        <w:noProof/>
        <w:sz w:val="16"/>
      </w:rPr>
      <w:t>2</w:t>
    </w:r>
    <w:r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E8095" w14:textId="28142DD0" w:rsidR="006E6160" w:rsidRDefault="00A02EDB" w:rsidP="0073277D">
    <w:pPr>
      <w:pStyle w:val="Footer1"/>
      <w:jc w:val="right"/>
    </w:pP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PAGE </w:instrText>
    </w:r>
    <w:r w:rsidRPr="006F142E">
      <w:rPr>
        <w:rFonts w:cs="Arial"/>
        <w:sz w:val="16"/>
      </w:rPr>
      <w:fldChar w:fldCharType="separate"/>
    </w:r>
    <w:r w:rsidR="00283C5C">
      <w:rPr>
        <w:rFonts w:cs="Arial"/>
        <w:noProof/>
        <w:sz w:val="16"/>
      </w:rPr>
      <w:t>1</w:t>
    </w:r>
    <w:r w:rsidRPr="006F142E">
      <w:rPr>
        <w:rFonts w:cs="Arial"/>
        <w:sz w:val="16"/>
      </w:rPr>
      <w:fldChar w:fldCharType="end"/>
    </w:r>
    <w:r w:rsidRPr="006F142E">
      <w:rPr>
        <w:rFonts w:cs="Arial"/>
        <w:sz w:val="16"/>
      </w:rPr>
      <w:t>/</w:t>
    </w: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NUMPAGES </w:instrText>
    </w:r>
    <w:r w:rsidRPr="006F142E">
      <w:rPr>
        <w:rFonts w:cs="Arial"/>
        <w:sz w:val="16"/>
      </w:rPr>
      <w:fldChar w:fldCharType="separate"/>
    </w:r>
    <w:r w:rsidR="00283C5C">
      <w:rPr>
        <w:rFonts w:cs="Arial"/>
        <w:noProof/>
        <w:sz w:val="16"/>
      </w:rPr>
      <w:t>2</w:t>
    </w:r>
    <w:r w:rsidRPr="006F142E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FE0D9" w14:textId="77777777" w:rsidR="006E5AB0" w:rsidRDefault="006E5AB0">
      <w:pPr>
        <w:spacing w:line="240" w:lineRule="auto"/>
      </w:pPr>
      <w:r>
        <w:separator/>
      </w:r>
    </w:p>
  </w:footnote>
  <w:footnote w:type="continuationSeparator" w:id="0">
    <w:p w14:paraId="282221D6" w14:textId="77777777" w:rsidR="006E5AB0" w:rsidRDefault="006E5A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E8077" w14:textId="77777777" w:rsidR="006E6160" w:rsidRPr="00110CBD" w:rsidRDefault="006E5AB0" w:rsidP="007D75CF">
    <w:pPr>
      <w:pStyle w:val="Header0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61383" w14:paraId="788E808A" w14:textId="77777777">
      <w:trPr>
        <w:cantSplit/>
        <w:trHeight w:hRule="exact" w:val="847"/>
      </w:trPr>
      <w:tc>
        <w:tcPr>
          <w:tcW w:w="567" w:type="dxa"/>
        </w:tcPr>
        <w:p w14:paraId="788E8079" w14:textId="77777777" w:rsidR="006E6160" w:rsidRDefault="00A02EDB" w:rsidP="00D248DE">
          <w:pPr>
            <w:pStyle w:val="Normal2"/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sym w:font="Republika" w:char="F8FF"/>
          </w:r>
        </w:p>
        <w:p w14:paraId="788E807A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7B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7C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7D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7E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7F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0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1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2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3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4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5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6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7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8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14:paraId="788E8089" w14:textId="77777777" w:rsidR="006E6160" w:rsidRPr="006D42D9" w:rsidRDefault="006E5AB0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88E808B" w14:textId="77777777" w:rsidR="006E6160" w:rsidRPr="008F3500" w:rsidRDefault="00A02EDB" w:rsidP="00924E3C">
    <w:pPr>
      <w:pStyle w:val="Normal3"/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88E8096" wp14:editId="788E809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8DECF6"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788E808C" w14:textId="77777777" w:rsidR="006E6160" w:rsidRPr="008F3500" w:rsidRDefault="00A02EDB" w:rsidP="00924E3C">
    <w:pPr>
      <w:pStyle w:val="Header1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14:paraId="788E808D" w14:textId="77777777" w:rsidR="006E6160" w:rsidRPr="008F3500" w:rsidRDefault="00A02EDB" w:rsidP="00567106">
    <w:pPr>
      <w:pStyle w:val="Header2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 uprava Republike Slovenije</w:t>
    </w:r>
  </w:p>
  <w:p w14:paraId="788E808E" w14:textId="114E3650" w:rsidR="006E6160" w:rsidRPr="008F3500" w:rsidRDefault="00A02EDB" w:rsidP="00013513">
    <w:pPr>
      <w:pStyle w:val="Header3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Generalni finančni urad</w:t>
    </w:r>
  </w:p>
  <w:p w14:paraId="788E8090" w14:textId="77777777" w:rsidR="0080261A" w:rsidRPr="008F3500" w:rsidRDefault="00A02EDB" w:rsidP="0080261A">
    <w:pPr>
      <w:pStyle w:val="Header5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01 478 38 00</w:t>
    </w:r>
  </w:p>
  <w:p w14:paraId="788E8091" w14:textId="77777777" w:rsidR="0080261A" w:rsidRPr="008F3500" w:rsidRDefault="00A02EDB" w:rsidP="0080261A">
    <w:pPr>
      <w:pStyle w:val="Header6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01 478 39 00</w:t>
    </w:r>
  </w:p>
  <w:p w14:paraId="788E8092" w14:textId="77777777" w:rsidR="0080261A" w:rsidRPr="008F3500" w:rsidRDefault="00A02EDB" w:rsidP="0080261A">
    <w:pPr>
      <w:pStyle w:val="Header7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gfu.fu@gov.si</w:t>
    </w:r>
  </w:p>
  <w:p w14:paraId="788E8093" w14:textId="77777777" w:rsidR="0080261A" w:rsidRPr="008F3500" w:rsidRDefault="00A02EDB" w:rsidP="0080261A">
    <w:pPr>
      <w:pStyle w:val="Header8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www.fu.gov.si</w:t>
    </w:r>
  </w:p>
  <w:p w14:paraId="788E8094" w14:textId="77777777" w:rsidR="006E6160" w:rsidRPr="008F3500" w:rsidRDefault="006E5AB0" w:rsidP="0080261A">
    <w:pPr>
      <w:pStyle w:val="Header9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A9A843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DE645CE" w:tentative="1">
      <w:start w:val="1"/>
      <w:numFmt w:val="lowerLetter"/>
      <w:lvlText w:val="%2."/>
      <w:lvlJc w:val="left"/>
      <w:pPr>
        <w:ind w:left="1800" w:hanging="360"/>
      </w:pPr>
    </w:lvl>
    <w:lvl w:ilvl="2" w:tplc="4D3C53EC" w:tentative="1">
      <w:start w:val="1"/>
      <w:numFmt w:val="lowerRoman"/>
      <w:lvlText w:val="%3."/>
      <w:lvlJc w:val="right"/>
      <w:pPr>
        <w:ind w:left="2520" w:hanging="180"/>
      </w:pPr>
    </w:lvl>
    <w:lvl w:ilvl="3" w:tplc="E9223E3A" w:tentative="1">
      <w:start w:val="1"/>
      <w:numFmt w:val="decimal"/>
      <w:lvlText w:val="%4."/>
      <w:lvlJc w:val="left"/>
      <w:pPr>
        <w:ind w:left="3240" w:hanging="360"/>
      </w:pPr>
    </w:lvl>
    <w:lvl w:ilvl="4" w:tplc="BE4CDC14" w:tentative="1">
      <w:start w:val="1"/>
      <w:numFmt w:val="lowerLetter"/>
      <w:lvlText w:val="%5."/>
      <w:lvlJc w:val="left"/>
      <w:pPr>
        <w:ind w:left="3960" w:hanging="360"/>
      </w:pPr>
    </w:lvl>
    <w:lvl w:ilvl="5" w:tplc="95EE42C2" w:tentative="1">
      <w:start w:val="1"/>
      <w:numFmt w:val="lowerRoman"/>
      <w:lvlText w:val="%6."/>
      <w:lvlJc w:val="right"/>
      <w:pPr>
        <w:ind w:left="4680" w:hanging="180"/>
      </w:pPr>
    </w:lvl>
    <w:lvl w:ilvl="6" w:tplc="92DA1B54" w:tentative="1">
      <w:start w:val="1"/>
      <w:numFmt w:val="decimal"/>
      <w:lvlText w:val="%7."/>
      <w:lvlJc w:val="left"/>
      <w:pPr>
        <w:ind w:left="5400" w:hanging="360"/>
      </w:pPr>
    </w:lvl>
    <w:lvl w:ilvl="7" w:tplc="D966DE88" w:tentative="1">
      <w:start w:val="1"/>
      <w:numFmt w:val="lowerLetter"/>
      <w:lvlText w:val="%8."/>
      <w:lvlJc w:val="left"/>
      <w:pPr>
        <w:ind w:left="6120" w:hanging="360"/>
      </w:pPr>
    </w:lvl>
    <w:lvl w:ilvl="8" w:tplc="86B2D4D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D85CC1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2A6A31C" w:tentative="1">
      <w:start w:val="1"/>
      <w:numFmt w:val="lowerLetter"/>
      <w:lvlText w:val="%2."/>
      <w:lvlJc w:val="left"/>
      <w:pPr>
        <w:ind w:left="1080" w:hanging="360"/>
      </w:pPr>
    </w:lvl>
    <w:lvl w:ilvl="2" w:tplc="0456A680" w:tentative="1">
      <w:start w:val="1"/>
      <w:numFmt w:val="lowerRoman"/>
      <w:lvlText w:val="%3."/>
      <w:lvlJc w:val="right"/>
      <w:pPr>
        <w:ind w:left="1800" w:hanging="180"/>
      </w:pPr>
    </w:lvl>
    <w:lvl w:ilvl="3" w:tplc="04CE9708" w:tentative="1">
      <w:start w:val="1"/>
      <w:numFmt w:val="decimal"/>
      <w:lvlText w:val="%4."/>
      <w:lvlJc w:val="left"/>
      <w:pPr>
        <w:ind w:left="2520" w:hanging="360"/>
      </w:pPr>
    </w:lvl>
    <w:lvl w:ilvl="4" w:tplc="7AB28FD4" w:tentative="1">
      <w:start w:val="1"/>
      <w:numFmt w:val="lowerLetter"/>
      <w:lvlText w:val="%5."/>
      <w:lvlJc w:val="left"/>
      <w:pPr>
        <w:ind w:left="3240" w:hanging="360"/>
      </w:pPr>
    </w:lvl>
    <w:lvl w:ilvl="5" w:tplc="2C680BCA" w:tentative="1">
      <w:start w:val="1"/>
      <w:numFmt w:val="lowerRoman"/>
      <w:lvlText w:val="%6."/>
      <w:lvlJc w:val="right"/>
      <w:pPr>
        <w:ind w:left="3960" w:hanging="180"/>
      </w:pPr>
    </w:lvl>
    <w:lvl w:ilvl="6" w:tplc="B210C370" w:tentative="1">
      <w:start w:val="1"/>
      <w:numFmt w:val="decimal"/>
      <w:lvlText w:val="%7."/>
      <w:lvlJc w:val="left"/>
      <w:pPr>
        <w:ind w:left="4680" w:hanging="360"/>
      </w:pPr>
    </w:lvl>
    <w:lvl w:ilvl="7" w:tplc="13CE4AA6" w:tentative="1">
      <w:start w:val="1"/>
      <w:numFmt w:val="lowerLetter"/>
      <w:lvlText w:val="%8."/>
      <w:lvlJc w:val="left"/>
      <w:pPr>
        <w:ind w:left="5400" w:hanging="360"/>
      </w:pPr>
    </w:lvl>
    <w:lvl w:ilvl="8" w:tplc="166EE2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CF24D7"/>
    <w:multiLevelType w:val="hybridMultilevel"/>
    <w:tmpl w:val="50E242C2"/>
    <w:lvl w:ilvl="0" w:tplc="1AC07E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F5FB9"/>
    <w:multiLevelType w:val="hybridMultilevel"/>
    <w:tmpl w:val="318655E4"/>
    <w:lvl w:ilvl="0" w:tplc="9FD2C410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72372"/>
    <w:multiLevelType w:val="hybridMultilevel"/>
    <w:tmpl w:val="94FE8146"/>
    <w:lvl w:ilvl="0" w:tplc="6276B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876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98C6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02C5F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7033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E443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0402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8029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64AA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846499"/>
    <w:multiLevelType w:val="hybridMultilevel"/>
    <w:tmpl w:val="6C9654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E86AA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C6FBC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3CE2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32AB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5265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54832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D618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C47F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730E7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83"/>
    <w:rsid w:val="000A6C1A"/>
    <w:rsid w:val="00162420"/>
    <w:rsid w:val="00185DF7"/>
    <w:rsid w:val="0021584B"/>
    <w:rsid w:val="00280E51"/>
    <w:rsid w:val="00283C5C"/>
    <w:rsid w:val="002A7EC6"/>
    <w:rsid w:val="00302530"/>
    <w:rsid w:val="0030580E"/>
    <w:rsid w:val="00326918"/>
    <w:rsid w:val="0035755F"/>
    <w:rsid w:val="003651B9"/>
    <w:rsid w:val="0039617A"/>
    <w:rsid w:val="004346F1"/>
    <w:rsid w:val="004436B1"/>
    <w:rsid w:val="004B6BE5"/>
    <w:rsid w:val="004C4A5D"/>
    <w:rsid w:val="004D3806"/>
    <w:rsid w:val="00561383"/>
    <w:rsid w:val="00606B7A"/>
    <w:rsid w:val="00660ED3"/>
    <w:rsid w:val="00686FE1"/>
    <w:rsid w:val="0069609F"/>
    <w:rsid w:val="006D43F6"/>
    <w:rsid w:val="006E5AB0"/>
    <w:rsid w:val="006F5AB1"/>
    <w:rsid w:val="00752048"/>
    <w:rsid w:val="007B5CD9"/>
    <w:rsid w:val="00810DD1"/>
    <w:rsid w:val="008651C6"/>
    <w:rsid w:val="00871E6F"/>
    <w:rsid w:val="00886589"/>
    <w:rsid w:val="00897776"/>
    <w:rsid w:val="008B7B3F"/>
    <w:rsid w:val="009506F4"/>
    <w:rsid w:val="00A02EDB"/>
    <w:rsid w:val="00A05534"/>
    <w:rsid w:val="00A12AFC"/>
    <w:rsid w:val="00B53C4A"/>
    <w:rsid w:val="00BD7C26"/>
    <w:rsid w:val="00C17CED"/>
    <w:rsid w:val="00C31C1A"/>
    <w:rsid w:val="00CB1C1B"/>
    <w:rsid w:val="00CD0A26"/>
    <w:rsid w:val="00D00E69"/>
    <w:rsid w:val="00DB79C2"/>
    <w:rsid w:val="00E17D6F"/>
    <w:rsid w:val="00F4476B"/>
    <w:rsid w:val="00F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88E8054"/>
  <w15:docId w15:val="{41AF1173-F929-4BC7-BB22-D9106F15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B53C4A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9E42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9E42F2"/>
    <w:rPr>
      <w:rFonts w:ascii="Tahoma" w:hAnsi="Tahoma" w:cs="Tahoma"/>
      <w:sz w:val="16"/>
      <w:szCs w:val="16"/>
      <w:lang w:val="en-US" w:eastAsia="en-US"/>
    </w:rPr>
  </w:style>
  <w:style w:type="paragraph" w:customStyle="1" w:styleId="Header0">
    <w:name w:val="Header_0"/>
    <w:basedOn w:val="Normal0"/>
    <w:rsid w:val="00AD2B87"/>
    <w:pPr>
      <w:tabs>
        <w:tab w:val="center" w:pos="4320"/>
        <w:tab w:val="right" w:pos="8640"/>
      </w:tabs>
    </w:pPr>
  </w:style>
  <w:style w:type="paragraph" w:customStyle="1" w:styleId="Normal0">
    <w:name w:val="Normal_0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Footer0">
    <w:name w:val="Footer_0"/>
    <w:basedOn w:val="Normal1"/>
    <w:semiHidden/>
    <w:rsid w:val="00AD2B87"/>
    <w:pPr>
      <w:tabs>
        <w:tab w:val="center" w:pos="4320"/>
        <w:tab w:val="right" w:pos="8640"/>
      </w:tabs>
    </w:pPr>
  </w:style>
  <w:style w:type="paragraph" w:customStyle="1" w:styleId="Normal1">
    <w:name w:val="Normal_1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Normal2">
    <w:name w:val="Normal_2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Normal3">
    <w:name w:val="Normal_3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1">
    <w:name w:val="Header_1"/>
    <w:basedOn w:val="Normal4"/>
    <w:rsid w:val="00AD2B87"/>
    <w:pPr>
      <w:tabs>
        <w:tab w:val="center" w:pos="4320"/>
        <w:tab w:val="right" w:pos="8640"/>
      </w:tabs>
    </w:pPr>
  </w:style>
  <w:style w:type="paragraph" w:customStyle="1" w:styleId="Normal4">
    <w:name w:val="Normal_4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2">
    <w:name w:val="Header_2"/>
    <w:basedOn w:val="Normal5"/>
    <w:rsid w:val="00AD2B87"/>
    <w:pPr>
      <w:tabs>
        <w:tab w:val="center" w:pos="4320"/>
        <w:tab w:val="right" w:pos="8640"/>
      </w:tabs>
    </w:pPr>
  </w:style>
  <w:style w:type="paragraph" w:customStyle="1" w:styleId="Normal5">
    <w:name w:val="Normal_5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3">
    <w:name w:val="Header_3"/>
    <w:basedOn w:val="Normal6"/>
    <w:rsid w:val="00AD2B87"/>
    <w:pPr>
      <w:tabs>
        <w:tab w:val="center" w:pos="4320"/>
        <w:tab w:val="right" w:pos="8640"/>
      </w:tabs>
    </w:pPr>
  </w:style>
  <w:style w:type="paragraph" w:customStyle="1" w:styleId="Normal6">
    <w:name w:val="Normal_6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4">
    <w:name w:val="Header_4"/>
    <w:basedOn w:val="Normal7"/>
    <w:rsid w:val="00AD2B87"/>
    <w:pPr>
      <w:tabs>
        <w:tab w:val="center" w:pos="4320"/>
        <w:tab w:val="right" w:pos="8640"/>
      </w:tabs>
    </w:pPr>
  </w:style>
  <w:style w:type="paragraph" w:customStyle="1" w:styleId="Normal7">
    <w:name w:val="Normal_7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5">
    <w:name w:val="Header_5"/>
    <w:basedOn w:val="Normal8"/>
    <w:rsid w:val="00AD2B87"/>
    <w:pPr>
      <w:tabs>
        <w:tab w:val="center" w:pos="4320"/>
        <w:tab w:val="right" w:pos="8640"/>
      </w:tabs>
    </w:pPr>
  </w:style>
  <w:style w:type="paragraph" w:customStyle="1" w:styleId="Normal8">
    <w:name w:val="Normal_8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6">
    <w:name w:val="Header_6"/>
    <w:basedOn w:val="Normal9"/>
    <w:rsid w:val="00AD2B87"/>
    <w:pPr>
      <w:tabs>
        <w:tab w:val="center" w:pos="4320"/>
        <w:tab w:val="right" w:pos="8640"/>
      </w:tabs>
    </w:pPr>
  </w:style>
  <w:style w:type="paragraph" w:customStyle="1" w:styleId="Normal9">
    <w:name w:val="Normal_9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7">
    <w:name w:val="Header_7"/>
    <w:basedOn w:val="Normal10"/>
    <w:rsid w:val="00AD2B87"/>
    <w:pPr>
      <w:tabs>
        <w:tab w:val="center" w:pos="4320"/>
        <w:tab w:val="right" w:pos="8640"/>
      </w:tabs>
    </w:pPr>
  </w:style>
  <w:style w:type="paragraph" w:customStyle="1" w:styleId="Normal10">
    <w:name w:val="Normal_10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8">
    <w:name w:val="Header_8"/>
    <w:basedOn w:val="Normal11"/>
    <w:rsid w:val="00AD2B87"/>
    <w:pPr>
      <w:tabs>
        <w:tab w:val="center" w:pos="4320"/>
        <w:tab w:val="right" w:pos="8640"/>
      </w:tabs>
    </w:pPr>
  </w:style>
  <w:style w:type="paragraph" w:customStyle="1" w:styleId="Normal11">
    <w:name w:val="Normal_11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9">
    <w:name w:val="Header_9"/>
    <w:basedOn w:val="Normal12"/>
    <w:rsid w:val="00AD2B87"/>
    <w:pPr>
      <w:tabs>
        <w:tab w:val="center" w:pos="4320"/>
        <w:tab w:val="right" w:pos="8640"/>
      </w:tabs>
    </w:pPr>
  </w:style>
  <w:style w:type="paragraph" w:customStyle="1" w:styleId="Normal12">
    <w:name w:val="Normal_12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Footer1">
    <w:name w:val="Footer_1"/>
    <w:basedOn w:val="Normal13"/>
    <w:semiHidden/>
    <w:rsid w:val="00AD2B87"/>
    <w:pPr>
      <w:tabs>
        <w:tab w:val="center" w:pos="4320"/>
        <w:tab w:val="right" w:pos="8640"/>
      </w:tabs>
    </w:pPr>
  </w:style>
  <w:style w:type="paragraph" w:customStyle="1" w:styleId="Normal13">
    <w:name w:val="Normal_13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35755F"/>
    <w:pPr>
      <w:spacing w:line="240" w:lineRule="auto"/>
      <w:ind w:left="720"/>
    </w:pPr>
    <w:rPr>
      <w:rFonts w:ascii="Calibri" w:eastAsiaTheme="minorHAnsi" w:hAnsi="Calibri"/>
      <w:sz w:val="22"/>
      <w:szCs w:val="22"/>
      <w:lang w:val="sl-SI"/>
    </w:rPr>
  </w:style>
  <w:style w:type="character" w:styleId="SledenaHiperpovezava">
    <w:name w:val="FollowedHyperlink"/>
    <w:basedOn w:val="Privzetapisavaodstavka"/>
    <w:semiHidden/>
    <w:unhideWhenUsed/>
    <w:rsid w:val="00185DF7"/>
    <w:rPr>
      <w:color w:val="800080" w:themeColor="followedHyperlink"/>
      <w:u w:val="single"/>
    </w:rPr>
  </w:style>
  <w:style w:type="character" w:styleId="Pripombasklic">
    <w:name w:val="annotation reference"/>
    <w:basedOn w:val="Privzetapisavaodstavka"/>
    <w:semiHidden/>
    <w:unhideWhenUsed/>
    <w:rsid w:val="00185DF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185DF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185DF7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185DF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185DF7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280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0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avki.durs.si/EdavkiPortal/OpenPortal/CommonPages/Opdynp/PageD.aspx?category=poob_ecarina" TargetMode="External"/><Relationship Id="rId13" Type="http://schemas.openxmlformats.org/officeDocument/2006/relationships/hyperlink" Target="mailto:sd.fu@gov.s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d.fu@gov.s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davki.durs.si/OpenPortal/Pages/Registration/RegistrationStart.asp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carina.fu.gov.si/wps/portal/e-carina/Home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i\!Odd.%20za%20financiranje\FURS\Informacijska%20tehnologija\Dokumentni%20sistem\Predloge%20dokumentov\GFU%20DT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07A76-6C55-4652-AAEE-DC2CF8CB4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GFU DT1</Template>
  <TotalTime>0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Davčna Uprava RS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Primož Gajski</dc:creator>
  <cp:lastModifiedBy>Primož Gajski</cp:lastModifiedBy>
  <cp:revision>4</cp:revision>
  <cp:lastPrinted>2021-12-08T12:10:00Z</cp:lastPrinted>
  <dcterms:created xsi:type="dcterms:W3CDTF">2021-12-08T12:10:00Z</dcterms:created>
  <dcterms:modified xsi:type="dcterms:W3CDTF">2021-12-08T12:10:00Z</dcterms:modified>
</cp:coreProperties>
</file>